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 xml:space="preserve">Смета по алее </w:t>
      </w: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>1 Лавка Влюблённые фонари 40000</w:t>
      </w: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>2 Дерево Любви 10000</w:t>
      </w: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>3 Кольца жених и невеста 15000</w:t>
      </w: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>4 Лавка примирения 30000</w:t>
      </w: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>5 Букт Роз 25000</w:t>
      </w: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>6 Лавка Поцелуй 20000</w:t>
      </w: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>7 Прернвозка и установка 10000</w:t>
      </w:r>
    </w:p>
    <w:p w:rsidR="003A509C" w:rsidRDefault="003A509C">
      <w:pPr>
        <w:rPr>
          <w:noProof/>
          <w:lang w:eastAsia="ru-RU"/>
        </w:rPr>
      </w:pPr>
      <w:bookmarkStart w:id="0" w:name="_GoBack"/>
      <w:bookmarkEnd w:id="0"/>
    </w:p>
    <w:p w:rsidR="003A509C" w:rsidRDefault="003A509C">
      <w:pPr>
        <w:rPr>
          <w:noProof/>
          <w:lang w:eastAsia="ru-RU"/>
        </w:rPr>
      </w:pPr>
    </w:p>
    <w:p w:rsidR="003A509C" w:rsidRDefault="003A509C">
      <w:pPr>
        <w:rPr>
          <w:noProof/>
          <w:lang w:eastAsia="ru-RU"/>
        </w:rPr>
      </w:pP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 xml:space="preserve">Лавка Влюблённые фонари </w:t>
      </w:r>
      <w:r w:rsidRPr="000A5E5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45.75pt;height:460.5pt;visibility:visible">
            <v:imagedata r:id="rId4" o:title=""/>
          </v:shape>
        </w:pict>
      </w: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 xml:space="preserve">Лавка примирения </w:t>
      </w:r>
      <w:r w:rsidRPr="006D38ED">
        <w:rPr>
          <w:b/>
          <w:bCs/>
          <w:noProof/>
          <w:lang w:eastAsia="ru-RU"/>
        </w:rPr>
        <w:pict>
          <v:shape id="Рисунок 5" o:spid="_x0000_i1026" type="#_x0000_t75" style="width:465.75pt;height:311.25pt;visibility:visible">
            <v:imagedata r:id="rId5" o:title=""/>
          </v:shape>
        </w:pict>
      </w:r>
    </w:p>
    <w:p w:rsidR="003A509C" w:rsidRDefault="003A509C">
      <w:pPr>
        <w:rPr>
          <w:noProof/>
          <w:lang w:eastAsia="ru-RU"/>
        </w:rPr>
      </w:pPr>
      <w:r>
        <w:rPr>
          <w:noProof/>
          <w:lang w:eastAsia="ru-RU"/>
        </w:rPr>
        <w:t xml:space="preserve">Дерево Любви </w:t>
      </w:r>
      <w:r w:rsidRPr="000A5E56">
        <w:rPr>
          <w:noProof/>
          <w:lang w:eastAsia="ru-RU"/>
        </w:rPr>
        <w:pict>
          <v:shape id="Рисунок 7" o:spid="_x0000_i1027" type="#_x0000_t75" style="width:410.25pt;height:291pt;visibility:visible">
            <v:imagedata r:id="rId6" o:title=""/>
          </v:shape>
        </w:pict>
      </w:r>
      <w:r w:rsidRPr="000A5E56">
        <w:rPr>
          <w:noProof/>
          <w:lang w:eastAsia="ru-RU"/>
        </w:rPr>
        <w:pict>
          <v:shape id="Рисунок 8" o:spid="_x0000_i1028" type="#_x0000_t75" style="width:450pt;height:600pt;visibility:visible">
            <v:imagedata r:id="rId7" o:title=""/>
          </v:shape>
        </w:pict>
      </w:r>
      <w:r>
        <w:rPr>
          <w:noProof/>
          <w:lang w:eastAsia="ru-RU"/>
        </w:rPr>
        <w:t>цц</w:t>
      </w:r>
    </w:p>
    <w:p w:rsidR="003A509C" w:rsidRDefault="003A509C" w:rsidP="000E29A9">
      <w:pPr>
        <w:rPr>
          <w:noProof/>
          <w:lang w:eastAsia="ru-RU"/>
        </w:rPr>
      </w:pPr>
      <w:r>
        <w:rPr>
          <w:noProof/>
          <w:lang w:eastAsia="ru-RU"/>
        </w:rPr>
        <w:t>Кольца жених и невеста</w:t>
      </w:r>
    </w:p>
    <w:p w:rsidR="003A509C" w:rsidRDefault="003A509C" w:rsidP="000E29A9">
      <w:pPr>
        <w:rPr>
          <w:noProof/>
          <w:lang w:eastAsia="ru-RU"/>
        </w:rPr>
      </w:pPr>
    </w:p>
    <w:p w:rsidR="003A509C" w:rsidRDefault="003A509C">
      <w:pPr>
        <w:rPr>
          <w:noProof/>
          <w:lang w:eastAsia="ru-RU"/>
        </w:rPr>
      </w:pPr>
      <w:r w:rsidRPr="000A5E56">
        <w:rPr>
          <w:noProof/>
          <w:lang w:eastAsia="ru-RU"/>
        </w:rPr>
        <w:pict>
          <v:shape id="Рисунок 10" o:spid="_x0000_i1029" type="#_x0000_t75" style="width:462pt;height:346.5pt;visibility:visible">
            <v:imagedata r:id="rId8" o:title=""/>
          </v:shape>
        </w:pict>
      </w:r>
    </w:p>
    <w:p w:rsidR="003A509C" w:rsidRDefault="003A509C" w:rsidP="000E29A9">
      <w:pPr>
        <w:rPr>
          <w:noProof/>
          <w:lang w:eastAsia="ru-RU"/>
        </w:rPr>
      </w:pPr>
      <w:r>
        <w:rPr>
          <w:noProof/>
          <w:lang w:eastAsia="ru-RU"/>
        </w:rPr>
        <w:t>Кольца жених и невеста</w:t>
      </w:r>
    </w:p>
    <w:p w:rsidR="003A509C" w:rsidRDefault="003A509C" w:rsidP="000E29A9">
      <w:pPr>
        <w:rPr>
          <w:noProof/>
          <w:lang w:eastAsia="ru-RU"/>
        </w:rPr>
      </w:pPr>
    </w:p>
    <w:p w:rsidR="003A509C" w:rsidRDefault="003A509C" w:rsidP="000E29A9">
      <w:pPr>
        <w:rPr>
          <w:noProof/>
          <w:lang w:eastAsia="ru-RU"/>
        </w:rPr>
      </w:pPr>
      <w:r>
        <w:rPr>
          <w:noProof/>
          <w:lang w:eastAsia="ru-RU"/>
        </w:rPr>
        <w:t xml:space="preserve">Лавка Поцелуй </w:t>
      </w:r>
      <w:r w:rsidRPr="000A5E56">
        <w:rPr>
          <w:noProof/>
          <w:lang w:eastAsia="ru-RU"/>
        </w:rPr>
        <w:pict>
          <v:shape id="Рисунок 11" o:spid="_x0000_i1030" type="#_x0000_t75" style="width:459.75pt;height:345pt;visibility:visible">
            <v:imagedata r:id="rId9" o:title=""/>
          </v:shape>
        </w:pict>
      </w:r>
    </w:p>
    <w:p w:rsidR="003A509C" w:rsidRPr="000E29A9" w:rsidRDefault="003A509C" w:rsidP="000E29A9">
      <w:pPr>
        <w:rPr>
          <w:b/>
          <w:bCs/>
          <w:noProof/>
          <w:lang w:eastAsia="ru-RU"/>
        </w:rPr>
      </w:pPr>
      <w:r>
        <w:rPr>
          <w:noProof/>
          <w:lang w:eastAsia="ru-RU"/>
        </w:rPr>
        <w:t>Бук</w:t>
      </w:r>
      <w:r>
        <w:rPr>
          <w:noProof/>
          <w:lang w:val="uk-UA" w:eastAsia="ru-RU"/>
        </w:rPr>
        <w:t>е</w:t>
      </w:r>
      <w:r>
        <w:rPr>
          <w:noProof/>
          <w:lang w:eastAsia="ru-RU"/>
        </w:rPr>
        <w:t>т Роз</w:t>
      </w:r>
    </w:p>
    <w:p w:rsidR="003A509C" w:rsidRDefault="003A509C" w:rsidP="000E29A9">
      <w:pPr>
        <w:rPr>
          <w:noProof/>
          <w:lang w:eastAsia="ru-RU"/>
        </w:rPr>
      </w:pPr>
      <w:r w:rsidRPr="000A5E56">
        <w:rPr>
          <w:noProof/>
          <w:lang w:eastAsia="ru-RU"/>
        </w:rPr>
        <w:pict>
          <v:shape id="Рисунок 6" o:spid="_x0000_i1031" type="#_x0000_t75" style="width:179.25pt;height:237.75pt;visibility:visible">
            <v:imagedata r:id="rId10" o:title=""/>
          </v:shape>
        </w:pict>
      </w:r>
    </w:p>
    <w:p w:rsidR="003A509C" w:rsidRDefault="003A509C" w:rsidP="000E29A9">
      <w:pPr>
        <w:rPr>
          <w:noProof/>
          <w:lang w:eastAsia="ru-RU"/>
        </w:rPr>
      </w:pPr>
    </w:p>
    <w:p w:rsidR="003A509C" w:rsidRDefault="003A509C" w:rsidP="000E29A9">
      <w:pPr>
        <w:rPr>
          <w:noProof/>
          <w:lang w:eastAsia="ru-RU"/>
        </w:rPr>
      </w:pPr>
    </w:p>
    <w:sectPr w:rsidR="003A509C" w:rsidSect="000F3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A34"/>
    <w:rsid w:val="000A5E56"/>
    <w:rsid w:val="000E29A9"/>
    <w:rsid w:val="000F3213"/>
    <w:rsid w:val="003A509C"/>
    <w:rsid w:val="00492900"/>
    <w:rsid w:val="005B7F3A"/>
    <w:rsid w:val="00643A34"/>
    <w:rsid w:val="006D38ED"/>
    <w:rsid w:val="008A107E"/>
    <w:rsid w:val="008A4883"/>
    <w:rsid w:val="008B59F8"/>
    <w:rsid w:val="00903790"/>
    <w:rsid w:val="00923D5E"/>
    <w:rsid w:val="009A7561"/>
    <w:rsid w:val="00AC3783"/>
    <w:rsid w:val="00B45C54"/>
    <w:rsid w:val="00C873DC"/>
    <w:rsid w:val="00CA5BBB"/>
    <w:rsid w:val="00CD3E09"/>
    <w:rsid w:val="00D31FF3"/>
    <w:rsid w:val="00E25D67"/>
    <w:rsid w:val="00E64F01"/>
    <w:rsid w:val="00EB3A7F"/>
    <w:rsid w:val="00EB7581"/>
    <w:rsid w:val="00F1346D"/>
    <w:rsid w:val="00F335F7"/>
    <w:rsid w:val="00F94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21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43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3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7</Pages>
  <Words>50</Words>
  <Characters>290</Characters>
  <Application>Microsoft Office Outlook</Application>
  <DocSecurity>0</DocSecurity>
  <Lines>0</Lines>
  <Paragraphs>0</Paragraphs>
  <ScaleCrop>false</ScaleCrop>
  <Company>isp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katsrv</cp:lastModifiedBy>
  <cp:revision>6</cp:revision>
  <dcterms:created xsi:type="dcterms:W3CDTF">2017-09-25T17:04:00Z</dcterms:created>
  <dcterms:modified xsi:type="dcterms:W3CDTF">2017-10-04T11:44:00Z</dcterms:modified>
</cp:coreProperties>
</file>